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3D02" w:rsidRPr="000D4162" w:rsidRDefault="000D4162">
      <w:pPr>
        <w:rPr>
          <w:b/>
          <w:u w:val="single"/>
        </w:rPr>
      </w:pPr>
      <w:r w:rsidRPr="000D4162">
        <w:rPr>
          <w:b/>
          <w:u w:val="single"/>
        </w:rPr>
        <w:t>How to Log onto School Network from Home.</w:t>
      </w:r>
    </w:p>
    <w:p w:rsidR="000D4162" w:rsidRDefault="000D4162">
      <w:r>
        <w:t>The following steps will demonstrate how to Log onto the School Network from home.</w:t>
      </w:r>
    </w:p>
    <w:p w:rsidR="00A16FAC" w:rsidRDefault="000D4162" w:rsidP="00BE323B">
      <w:pPr>
        <w:pStyle w:val="ListParagraph"/>
        <w:numPr>
          <w:ilvl w:val="0"/>
          <w:numId w:val="1"/>
        </w:numPr>
      </w:pPr>
      <w:r>
        <w:t xml:space="preserve">Using </w:t>
      </w:r>
      <w:hyperlink r:id="rId6" w:history="1">
        <w:r w:rsidRPr="00A7072A">
          <w:rPr>
            <w:rStyle w:val="Hyperlink"/>
          </w:rPr>
          <w:t>www.google.co.uk</w:t>
        </w:r>
      </w:hyperlink>
      <w:r>
        <w:t xml:space="preserve"> search for the term </w:t>
      </w:r>
      <w:proofErr w:type="spellStart"/>
      <w:r>
        <w:t>MySchool</w:t>
      </w:r>
      <w:proofErr w:type="spellEnd"/>
    </w:p>
    <w:p w:rsidR="000D4162" w:rsidRDefault="000D4162" w:rsidP="000D4162">
      <w:pPr>
        <w:pStyle w:val="ListParagraph"/>
        <w:numPr>
          <w:ilvl w:val="0"/>
          <w:numId w:val="1"/>
        </w:numPr>
      </w:pPr>
      <w:r>
        <w:t>Click into the first link which appears in the list- MY-SCHOOL – Login</w:t>
      </w:r>
      <w:r w:rsidR="00BE323B">
        <w:rPr>
          <w:rFonts w:eastAsia="Times New Roman"/>
          <w:noProof/>
          <w:lang w:eastAsia="en-GB"/>
        </w:rPr>
        <w:drawing>
          <wp:inline distT="0" distB="0" distL="0" distR="0" wp14:anchorId="3C70BAB2" wp14:editId="4BB706F8">
            <wp:extent cx="3260090" cy="2778826"/>
            <wp:effectExtent l="0" t="0" r="0" b="2540"/>
            <wp:docPr id="16" name="Picture 16" descr="cid:4C80A2B9-59A4-43D9-B790-6C1A5E8E358D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id:4C80A2B9-59A4-43D9-B790-6C1A5E8E358D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7" r:link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53" b="50560"/>
                    <a:stretch/>
                  </pic:blipFill>
                  <pic:spPr bwMode="auto">
                    <a:xfrm>
                      <a:off x="0" y="0"/>
                      <a:ext cx="3268857" cy="2786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162" w:rsidRDefault="00A16FAC" w:rsidP="000D4162">
      <w:pPr>
        <w:pStyle w:val="ListParagraph"/>
        <w:numPr>
          <w:ilvl w:val="0"/>
          <w:numId w:val="1"/>
        </w:numPr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1E1E1978" wp14:editId="03C3C592">
                <wp:simplePos x="0" y="0"/>
                <wp:positionH relativeFrom="column">
                  <wp:posOffset>415282</wp:posOffset>
                </wp:positionH>
                <wp:positionV relativeFrom="paragraph">
                  <wp:posOffset>804677</wp:posOffset>
                </wp:positionV>
                <wp:extent cx="3004053" cy="510359"/>
                <wp:effectExtent l="0" t="0" r="25400" b="23495"/>
                <wp:wrapNone/>
                <wp:docPr id="11" name="Ova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053" cy="51035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16BA700" id="Oval 11" o:spid="_x0000_s1026" style="position:absolute;margin-left:32.7pt;margin-top:63.35pt;width:236.55pt;height:40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0D4162">
        <w:t>Enter your Username in the first Input Box, as you would do so in school, i.e. lmcardle645</w:t>
      </w:r>
      <w:r>
        <w:rPr>
          <w:rFonts w:eastAsia="Times New Roman"/>
          <w:noProof/>
          <w:lang w:eastAsia="en-GB"/>
        </w:rPr>
        <w:drawing>
          <wp:inline distT="0" distB="0" distL="0" distR="0" wp14:anchorId="5B981A0F" wp14:editId="752CA4FC">
            <wp:extent cx="3074939" cy="1757548"/>
            <wp:effectExtent l="0" t="0" r="0" b="0"/>
            <wp:docPr id="10" name="Picture 10" descr="cid:95C3E5E1-8EB6-4525-9FDF-D8842F4BE108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5C3E5E1-8EB6-4525-9FDF-D8842F4BE108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9" t="37492" r="31131" b="44430"/>
                    <a:stretch/>
                  </pic:blipFill>
                  <pic:spPr bwMode="auto">
                    <a:xfrm>
                      <a:off x="0" y="0"/>
                      <a:ext cx="3083560" cy="176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162" w:rsidRDefault="000D4162" w:rsidP="000D4162">
      <w:pPr>
        <w:pStyle w:val="ListParagraph"/>
        <w:numPr>
          <w:ilvl w:val="0"/>
          <w:numId w:val="1"/>
        </w:numPr>
      </w:pPr>
      <w:r>
        <w:t>Enter your Password in the second Input Box.</w:t>
      </w:r>
    </w:p>
    <w:p w:rsidR="00A16FAC" w:rsidRDefault="00BE323B" w:rsidP="00A16FAC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BFF8D7C" wp14:editId="15E3C975">
                <wp:simplePos x="0" y="0"/>
                <wp:positionH relativeFrom="column">
                  <wp:posOffset>486888</wp:posOffset>
                </wp:positionH>
                <wp:positionV relativeFrom="paragraph">
                  <wp:posOffset>925640</wp:posOffset>
                </wp:positionV>
                <wp:extent cx="3004053" cy="510359"/>
                <wp:effectExtent l="0" t="0" r="25400" b="23495"/>
                <wp:wrapNone/>
                <wp:docPr id="13" name="Ova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4053" cy="51035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09D437" id="Oval 13" o:spid="_x0000_s1026" style="position:absolute;margin-left:38.35pt;margin-top:72.9pt;width:236.55pt;height:40.2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" filled="f" strokecolor="red" strokeweight="1pt">
                <v:stroke joinstyle="miter"/>
              </v:oval>
            </w:pict>
          </mc:Fallback>
        </mc:AlternateContent>
      </w:r>
      <w:r w:rsidR="00A16FAC">
        <w:rPr>
          <w:rFonts w:eastAsia="Times New Roman"/>
          <w:noProof/>
          <w:lang w:eastAsia="en-GB"/>
        </w:rPr>
        <w:drawing>
          <wp:inline distT="0" distB="0" distL="0" distR="0" wp14:anchorId="13BEC058" wp14:editId="17E5BA4D">
            <wp:extent cx="3075305" cy="2112896"/>
            <wp:effectExtent l="0" t="0" r="0" b="1905"/>
            <wp:docPr id="12" name="Picture 12" descr="cid:95C3E5E1-8EB6-4525-9FDF-D8842F4BE108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5C3E5E1-8EB6-4525-9FDF-D8842F4BE108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9" t="37492" r="31131" b="40777"/>
                    <a:stretch/>
                  </pic:blipFill>
                  <pic:spPr bwMode="auto">
                    <a:xfrm>
                      <a:off x="0" y="0"/>
                      <a:ext cx="3088345" cy="2121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3B" w:rsidRDefault="00BE323B" w:rsidP="00A16FAC">
      <w:pPr>
        <w:pStyle w:val="ListParagraph"/>
      </w:pPr>
    </w:p>
    <w:p w:rsidR="00BE323B" w:rsidRDefault="00BE323B" w:rsidP="00A16FAC">
      <w:pPr>
        <w:pStyle w:val="ListParagraph"/>
      </w:pPr>
    </w:p>
    <w:p w:rsidR="00BE323B" w:rsidRDefault="00BE323B" w:rsidP="00A16FAC">
      <w:pPr>
        <w:pStyle w:val="ListParagraph"/>
      </w:pPr>
    </w:p>
    <w:p w:rsidR="00BE323B" w:rsidRDefault="00BE323B" w:rsidP="00A16FAC">
      <w:pPr>
        <w:pStyle w:val="ListParagraph"/>
      </w:pPr>
    </w:p>
    <w:p w:rsidR="000D4162" w:rsidRDefault="000D4162" w:rsidP="000D4162">
      <w:pPr>
        <w:pStyle w:val="ListParagraph"/>
        <w:numPr>
          <w:ilvl w:val="0"/>
          <w:numId w:val="1"/>
        </w:numPr>
      </w:pPr>
      <w:r>
        <w:lastRenderedPageBreak/>
        <w:t>Click on Log In.</w:t>
      </w:r>
    </w:p>
    <w:p w:rsidR="00BE323B" w:rsidRDefault="00BE323B" w:rsidP="00BE323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443A4A0" wp14:editId="320F3BE8">
                <wp:simplePos x="0" y="0"/>
                <wp:positionH relativeFrom="column">
                  <wp:posOffset>2529444</wp:posOffset>
                </wp:positionH>
                <wp:positionV relativeFrom="paragraph">
                  <wp:posOffset>1217138</wp:posOffset>
                </wp:positionV>
                <wp:extent cx="831215" cy="237482"/>
                <wp:effectExtent l="0" t="0" r="26035" b="10795"/>
                <wp:wrapNone/>
                <wp:docPr id="15" name="Ova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215" cy="237482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4802652" id="Oval 15" o:spid="_x0000_s1026" style="position:absolute;margin-left:199.15pt;margin-top:95.85pt;width:65.45pt;height:18.7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rFonts w:eastAsia="Times New Roman"/>
          <w:noProof/>
          <w:lang w:eastAsia="en-GB"/>
        </w:rPr>
        <w:drawing>
          <wp:inline distT="0" distB="0" distL="0" distR="0" wp14:anchorId="0EF9D14D" wp14:editId="20DF2F2C">
            <wp:extent cx="3074656" cy="1686296"/>
            <wp:effectExtent l="0" t="0" r="0" b="9525"/>
            <wp:docPr id="14" name="Picture 14" descr="cid:95C3E5E1-8EB6-4525-9FDF-D8842F4BE108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id:95C3E5E1-8EB6-4525-9FDF-D8842F4BE108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9" r:link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669" t="38836" r="31131" b="43817"/>
                    <a:stretch/>
                  </pic:blipFill>
                  <pic:spPr bwMode="auto">
                    <a:xfrm>
                      <a:off x="0" y="0"/>
                      <a:ext cx="3083560" cy="1691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162" w:rsidRDefault="000D4162" w:rsidP="000D4162">
      <w:r>
        <w:t>This will now Log you into your School Home Page.</w:t>
      </w:r>
    </w:p>
    <w:p w:rsidR="000D4162" w:rsidRDefault="00BE323B" w:rsidP="000D4162">
      <w:pPr>
        <w:rPr>
          <w:b/>
          <w:u w:val="single"/>
        </w:rPr>
      </w:pPr>
      <w:r>
        <w:rPr>
          <w:b/>
          <w:u w:val="single"/>
        </w:rPr>
        <w:t xml:space="preserve">How to access School </w:t>
      </w:r>
      <w:proofErr w:type="gramStart"/>
      <w:r w:rsidR="00A23B37">
        <w:rPr>
          <w:b/>
          <w:u w:val="single"/>
        </w:rPr>
        <w:t>f</w:t>
      </w:r>
      <w:r>
        <w:rPr>
          <w:b/>
          <w:u w:val="single"/>
        </w:rPr>
        <w:t>olders</w:t>
      </w:r>
      <w:proofErr w:type="gramEnd"/>
    </w:p>
    <w:p w:rsidR="000D4162" w:rsidRDefault="000D4162" w:rsidP="000D4162">
      <w:r w:rsidRPr="000D4162">
        <w:t>The following steps will demonstrate how to access your school folders and documents</w:t>
      </w:r>
      <w:r>
        <w:t xml:space="preserve"> from home.</w:t>
      </w:r>
    </w:p>
    <w:p w:rsidR="000D4162" w:rsidRDefault="000D4162" w:rsidP="000D4162">
      <w:pPr>
        <w:pStyle w:val="ListParagraph"/>
        <w:numPr>
          <w:ilvl w:val="0"/>
          <w:numId w:val="2"/>
        </w:numPr>
      </w:pPr>
      <w:r>
        <w:t xml:space="preserve">With your </w:t>
      </w:r>
      <w:proofErr w:type="spellStart"/>
      <w:r>
        <w:t>MySchool</w:t>
      </w:r>
      <w:proofErr w:type="spellEnd"/>
      <w:r>
        <w:t xml:space="preserve"> Home Page click on the link “View All” within the Applications Panel. </w:t>
      </w:r>
    </w:p>
    <w:p w:rsidR="00A16FAC" w:rsidRDefault="00A16FAC" w:rsidP="00A16FAC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117AE4D" wp14:editId="248690F9">
                <wp:simplePos x="0" y="0"/>
                <wp:positionH relativeFrom="column">
                  <wp:posOffset>807522</wp:posOffset>
                </wp:positionH>
                <wp:positionV relativeFrom="paragraph">
                  <wp:posOffset>2522351</wp:posOffset>
                </wp:positionV>
                <wp:extent cx="890649" cy="225037"/>
                <wp:effectExtent l="0" t="0" r="24130" b="22860"/>
                <wp:wrapNone/>
                <wp:docPr id="7" name="Oval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22503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774D06C" id="Oval 7" o:spid="_x0000_s1026" style="position:absolute;margin-left:63.6pt;margin-top:198.6pt;width:70.15pt;height:17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1550557" cy="2802576"/>
            <wp:effectExtent l="0" t="0" r="0" b="0"/>
            <wp:docPr id="6" name="Picture 6" descr="cid:029902BF-F629-4705-B8A6-9549FFF663B6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id:029902BF-F629-4705-B8A6-9549FFF663B6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r:link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4" t="6761" b="17489"/>
                    <a:stretch/>
                  </pic:blipFill>
                  <pic:spPr bwMode="auto">
                    <a:xfrm>
                      <a:off x="0" y="0"/>
                      <a:ext cx="1557619" cy="2815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323B" w:rsidRDefault="00BE323B" w:rsidP="00A16FAC">
      <w:pPr>
        <w:pStyle w:val="ListParagraph"/>
      </w:pPr>
    </w:p>
    <w:p w:rsidR="000D4162" w:rsidRDefault="000D4162" w:rsidP="000D4162">
      <w:pPr>
        <w:pStyle w:val="ListParagraph"/>
        <w:numPr>
          <w:ilvl w:val="0"/>
          <w:numId w:val="2"/>
        </w:numPr>
      </w:pPr>
      <w:r>
        <w:t>Click on “Files and Apps” and click on Launch App under “</w:t>
      </w:r>
      <w:proofErr w:type="spellStart"/>
      <w:r>
        <w:t>MyFiles</w:t>
      </w:r>
      <w:proofErr w:type="spellEnd"/>
      <w:r>
        <w:t>”.</w:t>
      </w:r>
    </w:p>
    <w:p w:rsidR="00BE323B" w:rsidRDefault="00BE323B" w:rsidP="00BE323B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CABE31" wp14:editId="4AEF2415">
                <wp:simplePos x="0" y="0"/>
                <wp:positionH relativeFrom="margin">
                  <wp:posOffset>1852551</wp:posOffset>
                </wp:positionH>
                <wp:positionV relativeFrom="paragraph">
                  <wp:posOffset>261258</wp:posOffset>
                </wp:positionV>
                <wp:extent cx="890270" cy="902286"/>
                <wp:effectExtent l="0" t="0" r="24130" b="1270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270" cy="902286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A619257" id="Oval 18" o:spid="_x0000_s1026" style="position:absolute;margin-left:145.85pt;margin-top:20.55pt;width:70.1pt;height:71.05pt;z-index:251673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" filled="f" strokecolor="red" strokeweight="1pt">
                <v:stroke joinstyle="miter"/>
                <w10:wrap anchorx="margin"/>
              </v:oval>
            </w:pict>
          </mc:Fallback>
        </mc:AlternateContent>
      </w:r>
      <w:r>
        <w:rPr>
          <w:rFonts w:eastAsia="Times New Roman"/>
          <w:noProof/>
          <w:lang w:eastAsia="en-GB"/>
        </w:rPr>
        <w:drawing>
          <wp:inline distT="0" distB="0" distL="0" distR="0">
            <wp:extent cx="3550285" cy="1840675"/>
            <wp:effectExtent l="0" t="0" r="0" b="7620"/>
            <wp:docPr id="17" name="Picture 17" descr="cid:1844AABA-40C1-4FE4-8E44-2DD9D7F0CF54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id:1844AABA-40C1-4FE4-8E44-2DD9D7F0CF54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r:link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148" r="38033" b="48007"/>
                    <a:stretch/>
                  </pic:blipFill>
                  <pic:spPr bwMode="auto">
                    <a:xfrm>
                      <a:off x="0" y="0"/>
                      <a:ext cx="3551644" cy="184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D4162" w:rsidRDefault="00A16EC3" w:rsidP="00A16EC3">
      <w:r>
        <w:lastRenderedPageBreak/>
        <w:t>There will be a Lag on your computer whilst the Files and Folders are loading, so please be patient. Once complete you will now have access to your School Folder and Documents.</w:t>
      </w:r>
      <w:r w:rsidR="00BE323B" w:rsidRPr="00BE323B">
        <w:rPr>
          <w:rFonts w:eastAsia="Times New Roman"/>
          <w:noProof/>
          <w:lang w:eastAsia="en-GB"/>
        </w:rPr>
        <w:t xml:space="preserve"> </w:t>
      </w:r>
      <w:r w:rsidR="00BE323B">
        <w:rPr>
          <w:rFonts w:eastAsia="Times New Roman"/>
          <w:noProof/>
          <w:lang w:eastAsia="en-GB"/>
        </w:rPr>
        <w:drawing>
          <wp:inline distT="0" distB="0" distL="0" distR="0" wp14:anchorId="522E58BD" wp14:editId="570F2C5E">
            <wp:extent cx="3657600" cy="1935480"/>
            <wp:effectExtent l="0" t="0" r="0" b="7620"/>
            <wp:docPr id="5" name="Picture 5" descr="cid:2A198890-307C-44D3-9DAB-235615A44902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A198890-307C-44D3-9DAB-235615A44902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9" r="27034" b="71960"/>
                    <a:stretch/>
                  </pic:blipFill>
                  <pic:spPr bwMode="auto">
                    <a:xfrm>
                      <a:off x="0" y="0"/>
                      <a:ext cx="3687439" cy="19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EC3" w:rsidRDefault="00A16EC3" w:rsidP="00A16EC3">
      <w:pPr>
        <w:rPr>
          <w:b/>
          <w:u w:val="single"/>
        </w:rPr>
      </w:pPr>
      <w:r w:rsidRPr="00A16EC3">
        <w:rPr>
          <w:b/>
          <w:u w:val="single"/>
        </w:rPr>
        <w:t>How to access Shared Documents</w:t>
      </w:r>
    </w:p>
    <w:p w:rsidR="00A16EC3" w:rsidRDefault="00A16EC3" w:rsidP="00A16EC3">
      <w:r>
        <w:t xml:space="preserve">Within your school folders you will have a Menu on the left hand side of your screen called Shared Resources. Double click on this folder to access the school “Shared Resources” folder. </w:t>
      </w:r>
    </w:p>
    <w:p w:rsidR="00A16FAC" w:rsidRDefault="00A16FAC" w:rsidP="00A16EC3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0E3084B" wp14:editId="10C1FD71">
                <wp:simplePos x="0" y="0"/>
                <wp:positionH relativeFrom="column">
                  <wp:posOffset>-23751</wp:posOffset>
                </wp:positionH>
                <wp:positionV relativeFrom="paragraph">
                  <wp:posOffset>1061910</wp:posOffset>
                </wp:positionV>
                <wp:extent cx="890649" cy="154379"/>
                <wp:effectExtent l="0" t="0" r="24130" b="17145"/>
                <wp:wrapNone/>
                <wp:docPr id="9" name="Oval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90649" cy="154379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40A00C72" id="Oval 9" o:spid="_x0000_s1026" style="position:absolute;margin-left:-1.85pt;margin-top:83.6pt;width:70.15pt;height:12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" filled="f" strokecolor="red" strokeweight="1pt">
                <v:stroke joinstyle="miter"/>
              </v:oval>
            </w:pict>
          </mc:Fallback>
        </mc:AlternateContent>
      </w:r>
      <w:r>
        <w:rPr>
          <w:rFonts w:eastAsia="Times New Roman"/>
          <w:noProof/>
          <w:lang w:eastAsia="en-GB"/>
        </w:rPr>
        <w:drawing>
          <wp:inline distT="0" distB="0" distL="0" distR="0" wp14:anchorId="0032C56F" wp14:editId="36CCEBBF">
            <wp:extent cx="3657600" cy="1935480"/>
            <wp:effectExtent l="0" t="0" r="0" b="7620"/>
            <wp:docPr id="8" name="Picture 8" descr="cid:2A198890-307C-44D3-9DAB-235615A44902-L0-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2A198890-307C-44D3-9DAB-235615A44902-L0-00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r:link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199" r="27034" b="71960"/>
                    <a:stretch/>
                  </pic:blipFill>
                  <pic:spPr bwMode="auto">
                    <a:xfrm>
                      <a:off x="0" y="0"/>
                      <a:ext cx="3687439" cy="195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EC3" w:rsidRDefault="00A16EC3" w:rsidP="00A16EC3">
      <w:pPr>
        <w:rPr>
          <w:b/>
          <w:u w:val="single"/>
        </w:rPr>
      </w:pPr>
      <w:r w:rsidRPr="00A16EC3">
        <w:rPr>
          <w:b/>
          <w:u w:val="single"/>
        </w:rPr>
        <w:t>How t</w:t>
      </w:r>
      <w:r w:rsidR="00BE323B">
        <w:rPr>
          <w:b/>
          <w:u w:val="single"/>
        </w:rPr>
        <w:t>o download Microsoft Office</w:t>
      </w:r>
      <w:r w:rsidR="00A23B37">
        <w:rPr>
          <w:b/>
          <w:u w:val="single"/>
        </w:rPr>
        <w:t xml:space="preserve"> at </w:t>
      </w:r>
      <w:proofErr w:type="gramStart"/>
      <w:r w:rsidR="00A23B37">
        <w:rPr>
          <w:b/>
          <w:u w:val="single"/>
        </w:rPr>
        <w:t>home.</w:t>
      </w:r>
      <w:proofErr w:type="gramEnd"/>
      <w:r w:rsidR="00A23B37">
        <w:rPr>
          <w:b/>
          <w:u w:val="single"/>
        </w:rPr>
        <w:t xml:space="preserve"> </w:t>
      </w:r>
    </w:p>
    <w:p w:rsidR="00A16EC3" w:rsidRDefault="00A16EC3" w:rsidP="00A16EC3">
      <w:r w:rsidRPr="00A16EC3">
        <w:t>The following steps will demonstrate how to download Microsoft Office</w:t>
      </w:r>
      <w:r>
        <w:t xml:space="preserve"> free</w:t>
      </w:r>
      <w:r w:rsidRPr="00A16EC3">
        <w:t xml:space="preserve"> at home.</w:t>
      </w:r>
    </w:p>
    <w:p w:rsidR="00A16EC3" w:rsidRDefault="00A16EC3" w:rsidP="00A16EC3">
      <w:pPr>
        <w:pStyle w:val="ListParagraph"/>
        <w:numPr>
          <w:ilvl w:val="0"/>
          <w:numId w:val="3"/>
        </w:numPr>
      </w:pPr>
      <w:r>
        <w:t xml:space="preserve">Within your </w:t>
      </w:r>
      <w:proofErr w:type="spellStart"/>
      <w:r>
        <w:t>MySchool</w:t>
      </w:r>
      <w:proofErr w:type="spellEnd"/>
      <w:r>
        <w:t xml:space="preserve"> Home Page click on the App “Office 365”.</w:t>
      </w:r>
    </w:p>
    <w:p w:rsidR="00A16EC3" w:rsidRDefault="00A16EC3" w:rsidP="00A16EC3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890518</wp:posOffset>
                </wp:positionH>
                <wp:positionV relativeFrom="paragraph">
                  <wp:posOffset>762190</wp:posOffset>
                </wp:positionV>
                <wp:extent cx="546265" cy="629392"/>
                <wp:effectExtent l="0" t="0" r="25400" b="1841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6265" cy="629392"/>
                        </a:xfrm>
                        <a:prstGeom prst="ellipse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28978FCA" id="Oval 3" o:spid="_x0000_s1026" style="position:absolute;margin-left:70.1pt;margin-top:60pt;width:43pt;height:49.5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05CA98C5" wp14:editId="41566382">
            <wp:extent cx="1401288" cy="263588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70031" t="29005" r="5507" b="9649"/>
                    <a:stretch/>
                  </pic:blipFill>
                  <pic:spPr bwMode="auto">
                    <a:xfrm>
                      <a:off x="0" y="0"/>
                      <a:ext cx="1402019" cy="263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74F" w:rsidRDefault="0056774F" w:rsidP="00A16EC3">
      <w:pPr>
        <w:pStyle w:val="ListParagraph"/>
      </w:pPr>
    </w:p>
    <w:p w:rsidR="00A16EC3" w:rsidRDefault="00A16EC3" w:rsidP="00A16EC3">
      <w:pPr>
        <w:pStyle w:val="ListParagraph"/>
        <w:numPr>
          <w:ilvl w:val="0"/>
          <w:numId w:val="3"/>
        </w:numPr>
      </w:pPr>
      <w:r>
        <w:lastRenderedPageBreak/>
        <w:t>Click on the button “Continue to Sign in”.</w:t>
      </w:r>
    </w:p>
    <w:p w:rsidR="00A16EC3" w:rsidRDefault="00A16EC3" w:rsidP="00A16EC3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F9EE5E7" wp14:editId="5DE68E75">
                <wp:simplePos x="0" y="0"/>
                <wp:positionH relativeFrom="column">
                  <wp:posOffset>486888</wp:posOffset>
                </wp:positionH>
                <wp:positionV relativeFrom="paragraph">
                  <wp:posOffset>955881</wp:posOffset>
                </wp:positionV>
                <wp:extent cx="1045029" cy="261257"/>
                <wp:effectExtent l="0" t="0" r="22225" b="24765"/>
                <wp:wrapNone/>
                <wp:docPr id="4" name="Ova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26125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32DDC0BE" id="Oval 4" o:spid="_x0000_s1026" style="position:absolute;margin-left:38.35pt;margin-top:75.25pt;width:82.3pt;height:20.5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2DFC0941" wp14:editId="34C70FEA">
            <wp:extent cx="3288665" cy="1460349"/>
            <wp:effectExtent l="0" t="0" r="698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21343" t="11050" r="21266" b="54973"/>
                    <a:stretch/>
                  </pic:blipFill>
                  <pic:spPr bwMode="auto">
                    <a:xfrm>
                      <a:off x="0" y="0"/>
                      <a:ext cx="3289339" cy="14606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16EC3" w:rsidRDefault="0056774F" w:rsidP="00A16EC3">
      <w:pPr>
        <w:pStyle w:val="ListParagraph"/>
        <w:numPr>
          <w:ilvl w:val="0"/>
          <w:numId w:val="3"/>
        </w:numPr>
      </w:pPr>
      <w:r>
        <w:t>This will navigate you to the following page.</w:t>
      </w:r>
    </w:p>
    <w:p w:rsidR="0056774F" w:rsidRDefault="0056774F" w:rsidP="0056774F">
      <w:pPr>
        <w:pStyle w:val="ListParagraph"/>
      </w:pP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9BFFE78" wp14:editId="75920D1E">
                <wp:simplePos x="0" y="0"/>
                <wp:positionH relativeFrom="column">
                  <wp:posOffset>4251367</wp:posOffset>
                </wp:positionH>
                <wp:positionV relativeFrom="paragraph">
                  <wp:posOffset>615093</wp:posOffset>
                </wp:positionV>
                <wp:extent cx="1045029" cy="261257"/>
                <wp:effectExtent l="0" t="0" r="22225" b="247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45029" cy="261257"/>
                        </a:xfrm>
                        <a:prstGeom prst="ellipse">
                          <a:avLst/>
                        </a:prstGeom>
                        <a:noFill/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1343FC0" id="Oval 20" o:spid="_x0000_s1026" style="position:absolute;margin-left:334.75pt;margin-top:48.45pt;width:82.3pt;height:20.5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" filled="f" strokecolor="red" strokeweight="1pt">
                <v:stroke joinstyle="miter"/>
              </v:oval>
            </w:pict>
          </mc:Fallback>
        </mc:AlternateContent>
      </w:r>
      <w:r>
        <w:rPr>
          <w:noProof/>
          <w:lang w:eastAsia="en-GB"/>
        </w:rPr>
        <w:drawing>
          <wp:inline distT="0" distB="0" distL="0" distR="0" wp14:anchorId="30AE7BD9" wp14:editId="02E8FC55">
            <wp:extent cx="4738214" cy="2018014"/>
            <wp:effectExtent l="0" t="0" r="5715" b="190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7461" t="9116" r="9838" b="43924"/>
                    <a:stretch/>
                  </pic:blipFill>
                  <pic:spPr bwMode="auto">
                    <a:xfrm>
                      <a:off x="0" y="0"/>
                      <a:ext cx="4739984" cy="201876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74F" w:rsidRDefault="0056774F" w:rsidP="0056774F">
      <w:pPr>
        <w:pStyle w:val="ListParagraph"/>
        <w:numPr>
          <w:ilvl w:val="0"/>
          <w:numId w:val="3"/>
        </w:numPr>
      </w:pPr>
      <w:r>
        <w:t xml:space="preserve">To Install Microsoft </w:t>
      </w:r>
      <w:r w:rsidR="00A23B37">
        <w:t>Office,</w:t>
      </w:r>
      <w:r>
        <w:t xml:space="preserve"> c</w:t>
      </w:r>
      <w:r w:rsidR="00A23B37">
        <w:t>lick on the Install Office link.</w:t>
      </w:r>
    </w:p>
    <w:p w:rsidR="00A23B37" w:rsidRDefault="00A23B37" w:rsidP="0056774F">
      <w:pPr>
        <w:pStyle w:val="ListParagraph"/>
        <w:numPr>
          <w:ilvl w:val="0"/>
          <w:numId w:val="3"/>
        </w:numPr>
      </w:pPr>
      <w:r>
        <w:t>Select Office 365 Apps</w:t>
      </w:r>
    </w:p>
    <w:p w:rsidR="00A23B37" w:rsidRDefault="00A23B37" w:rsidP="00A23B37">
      <w:pPr>
        <w:pStyle w:val="ListParagraph"/>
      </w:pPr>
      <w:r>
        <w:rPr>
          <w:noProof/>
          <w:lang w:eastAsia="en-GB"/>
        </w:rPr>
        <w:drawing>
          <wp:inline distT="0" distB="0" distL="0" distR="0" wp14:anchorId="0B48D3F2" wp14:editId="2BEB7462">
            <wp:extent cx="5153891" cy="1732915"/>
            <wp:effectExtent l="0" t="0" r="8890" b="63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449" t="12984" r="8583" b="46686"/>
                    <a:stretch/>
                  </pic:blipFill>
                  <pic:spPr bwMode="auto">
                    <a:xfrm>
                      <a:off x="0" y="0"/>
                      <a:ext cx="5156357" cy="17337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6774F" w:rsidRDefault="00A23B37" w:rsidP="00A23B37">
      <w:pPr>
        <w:pStyle w:val="ListParagraph"/>
        <w:numPr>
          <w:ilvl w:val="0"/>
          <w:numId w:val="3"/>
        </w:numPr>
      </w:pPr>
      <w:r>
        <w:t>Follow the onscreen instructions from here.</w:t>
      </w:r>
    </w:p>
    <w:p w:rsidR="00A23B37" w:rsidRDefault="00A23B37" w:rsidP="00A23B37">
      <w:pPr>
        <w:pStyle w:val="ListParagraph"/>
      </w:pPr>
      <w:r>
        <w:rPr>
          <w:noProof/>
          <w:lang w:eastAsia="en-GB"/>
        </w:rPr>
        <w:drawing>
          <wp:inline distT="0" distB="0" distL="0" distR="0" wp14:anchorId="65A0B55A" wp14:editId="6C517331">
            <wp:extent cx="3369529" cy="2434442"/>
            <wp:effectExtent l="0" t="0" r="2540" b="444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6630" t="16577" r="6764"/>
                    <a:stretch/>
                  </pic:blipFill>
                  <pic:spPr bwMode="auto">
                    <a:xfrm>
                      <a:off x="0" y="0"/>
                      <a:ext cx="3389436" cy="244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23B37" w:rsidSect="000D4162">
      <w:pgSz w:w="11906" w:h="16838"/>
      <w:pgMar w:top="1440" w:right="1440" w:bottom="1440" w:left="1440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A916013"/>
    <w:multiLevelType w:val="hybridMultilevel"/>
    <w:tmpl w:val="C872770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F476C76"/>
    <w:multiLevelType w:val="hybridMultilevel"/>
    <w:tmpl w:val="1D98ACF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C041E95"/>
    <w:multiLevelType w:val="hybridMultilevel"/>
    <w:tmpl w:val="9424985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4162"/>
    <w:rsid w:val="000D4162"/>
    <w:rsid w:val="001C3D02"/>
    <w:rsid w:val="0056774F"/>
    <w:rsid w:val="00A16EC3"/>
    <w:rsid w:val="00A16FAC"/>
    <w:rsid w:val="00A23B37"/>
    <w:rsid w:val="00BE32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8A0CDD5"/>
  <w15:chartTrackingRefBased/>
  <w15:docId w15:val="{BDE0F073-6442-4E78-8120-C36B43C32A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D4162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0D416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cid:4C80A2B9-59A4-43D9-B790-6C1A5E8E358D-L0-001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7" Type="http://schemas.openxmlformats.org/officeDocument/2006/relationships/image" Target="media/image1.jpeg"/><Relationship Id="rId12" Type="http://schemas.openxmlformats.org/officeDocument/2006/relationships/image" Target="cid:029902BF-F629-4705-B8A6-9549FFF663B6-L0-001" TargetMode="Externa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cid:2A198890-307C-44D3-9DAB-235615A44902-L0-001" TargetMode="External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hyperlink" Target="http://www.google.co.uk" TargetMode="Externa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5.png"/><Relationship Id="rId23" Type="http://schemas.openxmlformats.org/officeDocument/2006/relationships/theme" Target="theme/theme1.xml"/><Relationship Id="rId10" Type="http://schemas.openxmlformats.org/officeDocument/2006/relationships/image" Target="cid:95C3E5E1-8EB6-4525-9FDF-D8842F4BE108-L0-001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cid:1844AABA-40C1-4FE4-8E44-2DD9D7F0CF54-L0-001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F55352D-F3BE-4FE8-88E2-8EC8D4E68E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F1124462</Template>
  <TotalTime>0</TotalTime>
  <Pages>4</Pages>
  <Words>241</Words>
  <Characters>1374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C2k</Company>
  <LinksUpToDate>false</LinksUpToDate>
  <CharactersWithSpaces>1612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 McArdle</dc:creator>
  <cp:keywords/>
  <dc:description/>
  <cp:lastModifiedBy>L McArdle</cp:lastModifiedBy>
  <cp:revision>2</cp:revision>
  <dcterms:created xsi:type="dcterms:W3CDTF">2020-03-20T11:39:00Z</dcterms:created>
  <dcterms:modified xsi:type="dcterms:W3CDTF">2020-03-20T11:39:00Z</dcterms:modified>
</cp:coreProperties>
</file>